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63011" w14:textId="77777777" w:rsidR="00911E95" w:rsidRDefault="00911E95">
      <w:pPr>
        <w:pStyle w:val="Titel"/>
        <w:ind w:left="567" w:right="690"/>
      </w:pPr>
    </w:p>
    <w:p w14:paraId="3E263012" w14:textId="77777777" w:rsidR="00911E95" w:rsidRDefault="00911E95">
      <w:pPr>
        <w:pStyle w:val="Titel"/>
        <w:ind w:left="567" w:right="690"/>
      </w:pPr>
    </w:p>
    <w:p w14:paraId="3E263013" w14:textId="77777777" w:rsidR="00911E95" w:rsidRDefault="00911E95">
      <w:pPr>
        <w:pStyle w:val="Titel"/>
        <w:ind w:left="567" w:right="690"/>
        <w:jc w:val="left"/>
      </w:pPr>
    </w:p>
    <w:p w14:paraId="11BCF0F4" w14:textId="77777777" w:rsidR="007D51B8" w:rsidRDefault="007D51B8" w:rsidP="007D51B8">
      <w:pPr>
        <w:ind w:left="567" w:right="690"/>
        <w:jc w:val="center"/>
        <w:rPr>
          <w:sz w:val="32"/>
        </w:rPr>
      </w:pPr>
    </w:p>
    <w:p w14:paraId="18746D60" w14:textId="77777777" w:rsidR="007D51B8" w:rsidRDefault="007D51B8" w:rsidP="007D51B8">
      <w:pPr>
        <w:ind w:left="567" w:right="690"/>
        <w:jc w:val="center"/>
        <w:rPr>
          <w:sz w:val="32"/>
        </w:rPr>
      </w:pPr>
    </w:p>
    <w:p w14:paraId="4594C036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  <w:r w:rsidRPr="00712260">
        <w:rPr>
          <w:rFonts w:cs="Arial"/>
          <w:sz w:val="28"/>
          <w:szCs w:val="24"/>
        </w:rPr>
        <w:t>Het Ivoren Kruis verklaart hierbij dat</w:t>
      </w:r>
    </w:p>
    <w:p w14:paraId="769EA444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3F10BDF0" w14:textId="13AE0C79" w:rsidR="007D51B8" w:rsidRPr="00EA52D6" w:rsidRDefault="007D51B8" w:rsidP="007D51B8">
      <w:pPr>
        <w:pStyle w:val="Kop2"/>
        <w:ind w:left="567" w:right="690"/>
        <w:rPr>
          <w:rFonts w:ascii="Garamond" w:hAnsi="Garamond" w:cs="Arial"/>
          <w:szCs w:val="40"/>
        </w:rPr>
      </w:pPr>
      <w:r w:rsidRPr="00EA52D6">
        <w:rPr>
          <w:rFonts w:ascii="Garamond" w:hAnsi="Garamond" w:cs="Arial"/>
          <w:b/>
          <w:color w:val="336699"/>
          <w:szCs w:val="40"/>
        </w:rPr>
        <w:t xml:space="preserve">&lt;naam&gt;, </w:t>
      </w:r>
      <w:r w:rsidR="00076C8B" w:rsidRPr="00D8296C">
        <w:rPr>
          <w:rFonts w:ascii="Garamond" w:hAnsi="Garamond" w:cs="Arial"/>
          <w:b/>
          <w:color w:val="336699"/>
          <w:szCs w:val="36"/>
        </w:rPr>
        <w:t>tandarts</w:t>
      </w:r>
    </w:p>
    <w:p w14:paraId="00537622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1CE7B6F1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  <w:r>
        <w:rPr>
          <w:rFonts w:cs="Arial"/>
          <w:sz w:val="28"/>
          <w:szCs w:val="24"/>
        </w:rPr>
        <w:t>&lt;aantal&gt;</w:t>
      </w:r>
      <w:r w:rsidRPr="00712260">
        <w:rPr>
          <w:rFonts w:cs="Arial"/>
          <w:sz w:val="28"/>
          <w:szCs w:val="24"/>
        </w:rPr>
        <w:t xml:space="preserve"> lessen heeft gegeven in het kader van het onderwijsproject</w:t>
      </w:r>
    </w:p>
    <w:p w14:paraId="00620510" w14:textId="77777777" w:rsidR="007D51B8" w:rsidRPr="00712260" w:rsidRDefault="007D51B8" w:rsidP="007D51B8">
      <w:pPr>
        <w:ind w:left="567" w:right="690"/>
        <w:jc w:val="center"/>
        <w:rPr>
          <w:rFonts w:cs="Arial"/>
          <w:sz w:val="28"/>
          <w:szCs w:val="24"/>
        </w:rPr>
      </w:pPr>
    </w:p>
    <w:p w14:paraId="4B68D994" w14:textId="77777777" w:rsidR="007D51B8" w:rsidRDefault="007D51B8" w:rsidP="007D51B8">
      <w:pPr>
        <w:pStyle w:val="Titel"/>
        <w:ind w:left="567" w:right="690"/>
        <w:rPr>
          <w:rFonts w:ascii="Garamond" w:hAnsi="Garamond" w:cs="Arial"/>
          <w:b/>
          <w:color w:val="336699"/>
          <w:szCs w:val="36"/>
        </w:rPr>
      </w:pPr>
      <w:r w:rsidRPr="00EA52D6">
        <w:rPr>
          <w:rFonts w:ascii="Garamond" w:hAnsi="Garamond" w:cs="Arial"/>
          <w:b/>
          <w:color w:val="336699"/>
          <w:sz w:val="56"/>
          <w:szCs w:val="56"/>
        </w:rPr>
        <w:t>HOU</w:t>
      </w:r>
      <w:r w:rsidRPr="00EA52D6">
        <w:rPr>
          <w:rFonts w:ascii="Garamond" w:hAnsi="Garamond" w:cs="Arial"/>
          <w:b/>
          <w:color w:val="336699"/>
          <w:szCs w:val="36"/>
        </w:rPr>
        <w:t xml:space="preserve"> JE MOND</w:t>
      </w:r>
      <w:r>
        <w:rPr>
          <w:rFonts w:ascii="Garamond" w:hAnsi="Garamond" w:cs="Arial"/>
          <w:b/>
          <w:color w:val="336699"/>
          <w:szCs w:val="36"/>
        </w:rPr>
        <w:t xml:space="preserve"> GEZOND!</w:t>
      </w:r>
    </w:p>
    <w:p w14:paraId="106FE766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rFonts w:ascii="Garamond SemiBold Italic" w:hAnsi="Garamond SemiBold Italic" w:cs="Times New Roman"/>
          <w:sz w:val="28"/>
          <w:szCs w:val="20"/>
        </w:rPr>
      </w:pPr>
    </w:p>
    <w:p w14:paraId="300CF3B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rFonts w:ascii="Garamond SemiBold Italic" w:hAnsi="Garamond SemiBold Italic" w:cs="Times New Roman"/>
          <w:sz w:val="28"/>
          <w:szCs w:val="20"/>
        </w:rPr>
      </w:pPr>
    </w:p>
    <w:p w14:paraId="7BEFA8F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aan groep &lt;vul groep(en) in&gt;van</w:t>
      </w:r>
    </w:p>
    <w:p w14:paraId="34332AD6" w14:textId="300794CE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&lt;naam school&gt;</w:t>
      </w:r>
    </w:p>
    <w:p w14:paraId="29FF124F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>
        <w:rPr>
          <w:sz w:val="28"/>
        </w:rPr>
        <w:t>te &lt;plaats&gt;</w:t>
      </w:r>
    </w:p>
    <w:p w14:paraId="396E2DE0" w14:textId="77777777" w:rsidR="007D51B8" w:rsidRDefault="007D51B8" w:rsidP="007D51B8">
      <w:pPr>
        <w:pStyle w:val="Tekstzonderopmaak"/>
        <w:spacing w:line="276" w:lineRule="auto"/>
        <w:ind w:left="567" w:right="282"/>
        <w:jc w:val="center"/>
        <w:rPr>
          <w:sz w:val="28"/>
        </w:rPr>
      </w:pPr>
      <w:r w:rsidRPr="00712260">
        <w:rPr>
          <w:sz w:val="28"/>
        </w:rPr>
        <w:t xml:space="preserve">op </w:t>
      </w:r>
      <w:r>
        <w:rPr>
          <w:sz w:val="28"/>
        </w:rPr>
        <w:t>&lt;datum/data&gt;</w:t>
      </w:r>
    </w:p>
    <w:p w14:paraId="52E2C7A9" w14:textId="77777777" w:rsidR="007D51B8" w:rsidRPr="00712260" w:rsidRDefault="007D51B8" w:rsidP="007D51B8">
      <w:pPr>
        <w:ind w:left="567" w:right="690"/>
        <w:rPr>
          <w:sz w:val="20"/>
        </w:rPr>
      </w:pPr>
    </w:p>
    <w:p w14:paraId="61127DB4" w14:textId="77777777" w:rsidR="007D51B8" w:rsidRDefault="007D51B8" w:rsidP="007D51B8">
      <w:pPr>
        <w:ind w:left="567" w:right="690"/>
      </w:pPr>
    </w:p>
    <w:p w14:paraId="1D6D3E08" w14:textId="77777777" w:rsidR="007D51B8" w:rsidRDefault="007D51B8" w:rsidP="007D51B8">
      <w:pPr>
        <w:ind w:left="567" w:right="690"/>
      </w:pPr>
    </w:p>
    <w:p w14:paraId="02F17201" w14:textId="77777777" w:rsidR="007D51B8" w:rsidRDefault="007D51B8" w:rsidP="007D51B8">
      <w:pPr>
        <w:ind w:left="567" w:right="690"/>
      </w:pPr>
    </w:p>
    <w:p w14:paraId="03AF5394" w14:textId="77777777" w:rsidR="007D51B8" w:rsidRDefault="007D51B8" w:rsidP="007D51B8">
      <w:pPr>
        <w:ind w:left="567" w:right="690"/>
      </w:pPr>
    </w:p>
    <w:p w14:paraId="7826059E" w14:textId="77777777" w:rsidR="007D51B8" w:rsidRDefault="007D51B8" w:rsidP="007D51B8">
      <w:pPr>
        <w:ind w:left="567" w:right="690"/>
      </w:pPr>
    </w:p>
    <w:p w14:paraId="65B27FB7" w14:textId="77777777" w:rsidR="007D51B8" w:rsidRDefault="007D51B8" w:rsidP="007D51B8">
      <w:pPr>
        <w:ind w:left="567" w:right="690"/>
      </w:pPr>
    </w:p>
    <w:p w14:paraId="0BDA6DD2" w14:textId="5BAC1B0C" w:rsidR="007D51B8" w:rsidRPr="00EF41DE" w:rsidRDefault="007D51B8" w:rsidP="007D51B8">
      <w:pPr>
        <w:tabs>
          <w:tab w:val="left" w:pos="4253"/>
        </w:tabs>
        <w:ind w:left="1418" w:right="690"/>
      </w:pPr>
      <w:r>
        <w:t>Paraaf leerkracht</w:t>
      </w:r>
      <w:bookmarkStart w:id="0" w:name="_GoBack"/>
      <w:bookmarkEnd w:id="0"/>
      <w:r>
        <w:tab/>
        <w:t>s</w:t>
      </w:r>
      <w:r w:rsidRPr="00EF41DE">
        <w:t xml:space="preserve">tempel </w:t>
      </w:r>
    </w:p>
    <w:p w14:paraId="55B3B8B3" w14:textId="12215D84" w:rsidR="007D51B8" w:rsidRDefault="007D51B8" w:rsidP="007D51B8">
      <w:pPr>
        <w:tabs>
          <w:tab w:val="left" w:pos="4253"/>
          <w:tab w:val="left" w:pos="5670"/>
          <w:tab w:val="left" w:pos="5954"/>
          <w:tab w:val="left" w:pos="6237"/>
          <w:tab w:val="left" w:pos="6588"/>
        </w:tabs>
        <w:ind w:left="1418"/>
      </w:pPr>
      <w:r>
        <w:rPr>
          <w:b/>
        </w:rPr>
        <w:tab/>
      </w:r>
      <w:r w:rsidRPr="00EF41DE">
        <w:t>school</w:t>
      </w:r>
    </w:p>
    <w:p w14:paraId="6AC199B2" w14:textId="77777777" w:rsidR="007D51B8" w:rsidRPr="00EF41DE" w:rsidRDefault="007D51B8" w:rsidP="007D51B8">
      <w:pPr>
        <w:ind w:left="1418" w:right="690"/>
        <w:rPr>
          <w:b/>
        </w:rPr>
      </w:pPr>
      <w:r>
        <w:t>…………………………..</w:t>
      </w:r>
    </w:p>
    <w:p w14:paraId="3E263031" w14:textId="77777777" w:rsidR="00911E95" w:rsidRDefault="00911E95">
      <w:pPr>
        <w:ind w:left="567" w:right="690"/>
        <w:sectPr w:rsidR="00911E95" w:rsidSect="00911E95">
          <w:headerReference w:type="default" r:id="rId10"/>
          <w:pgSz w:w="11906" w:h="16838"/>
          <w:pgMar w:top="567" w:right="567" w:bottom="822" w:left="567" w:header="0" w:footer="0" w:gutter="0"/>
          <w:pgNumType w:start="1"/>
          <w:cols w:space="708"/>
          <w:docGrid w:linePitch="360"/>
        </w:sectPr>
      </w:pPr>
    </w:p>
    <w:p w14:paraId="3E263032" w14:textId="77777777" w:rsidR="00911E95" w:rsidRDefault="00911E95">
      <w:pPr>
        <w:ind w:left="567" w:right="690"/>
      </w:pPr>
    </w:p>
    <w:sectPr w:rsidR="00911E95" w:rsidSect="00911E95">
      <w:headerReference w:type="default" r:id="rId11"/>
      <w:type w:val="continuous"/>
      <w:pgSz w:w="11906" w:h="16838"/>
      <w:pgMar w:top="567" w:right="567" w:bottom="822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263035" w14:textId="77777777" w:rsidR="003D13F3" w:rsidRDefault="003D13F3">
      <w:r>
        <w:separator/>
      </w:r>
    </w:p>
  </w:endnote>
  <w:endnote w:type="continuationSeparator" w:id="0">
    <w:p w14:paraId="3E263036" w14:textId="77777777" w:rsidR="003D13F3" w:rsidRDefault="003D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 SemiBold Italic">
    <w:altName w:val="Helvetica Neue Black Condensed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63033" w14:textId="77777777" w:rsidR="003D13F3" w:rsidRDefault="003D13F3">
      <w:r>
        <w:separator/>
      </w:r>
    </w:p>
  </w:footnote>
  <w:footnote w:type="continuationSeparator" w:id="0">
    <w:p w14:paraId="3E263034" w14:textId="77777777" w:rsidR="003D13F3" w:rsidRDefault="003D1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3037" w14:textId="77777777" w:rsidR="00911E95" w:rsidRDefault="00911E95" w:rsidP="00F33D0D">
    <w:pPr>
      <w:pStyle w:val="Koptekst"/>
      <w:tabs>
        <w:tab w:val="clear" w:pos="4153"/>
        <w:tab w:val="clear" w:pos="8306"/>
        <w:tab w:val="left" w:pos="1640"/>
      </w:tabs>
      <w:ind w:left="-567" w:right="-56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263039" wp14:editId="3E26303A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3325" cy="10681882"/>
          <wp:effectExtent l="0" t="0" r="0" b="12065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K Oorkonde 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1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63038" w14:textId="77777777" w:rsidR="00F33D0D" w:rsidRDefault="005A645D" w:rsidP="00F33D0D">
    <w:pPr>
      <w:pStyle w:val="Koptekst"/>
      <w:tabs>
        <w:tab w:val="clear" w:pos="4153"/>
        <w:tab w:val="clear" w:pos="8306"/>
        <w:tab w:val="left" w:pos="1640"/>
      </w:tabs>
      <w:ind w:left="-567" w:righ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26303B" wp14:editId="3E26303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3325" cy="10681882"/>
          <wp:effectExtent l="0" t="0" r="0" b="1206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vK Oorkonde 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1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FFFFFF1D"/>
    <w:multiLevelType w:val="multilevel"/>
    <w:tmpl w:val="76FE80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020C3DD9"/>
    <w:multiLevelType w:val="hybridMultilevel"/>
    <w:tmpl w:val="D1D0A3D4"/>
    <w:lvl w:ilvl="0" w:tplc="19368690">
      <w:start w:val="1"/>
      <w:numFmt w:val="upperLetter"/>
      <w:lvlText w:val="%1."/>
      <w:lvlJc w:val="left"/>
      <w:pPr>
        <w:ind w:left="1035" w:hanging="468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647" w:hanging="360"/>
      </w:pPr>
    </w:lvl>
    <w:lvl w:ilvl="2" w:tplc="0413001B" w:tentative="1">
      <w:start w:val="1"/>
      <w:numFmt w:val="lowerRoman"/>
      <w:lvlText w:val="%3."/>
      <w:lvlJc w:val="right"/>
      <w:pPr>
        <w:ind w:left="2367" w:hanging="180"/>
      </w:pPr>
    </w:lvl>
    <w:lvl w:ilvl="3" w:tplc="0413000F" w:tentative="1">
      <w:start w:val="1"/>
      <w:numFmt w:val="decimal"/>
      <w:lvlText w:val="%4."/>
      <w:lvlJc w:val="left"/>
      <w:pPr>
        <w:ind w:left="3087" w:hanging="360"/>
      </w:pPr>
    </w:lvl>
    <w:lvl w:ilvl="4" w:tplc="04130019" w:tentative="1">
      <w:start w:val="1"/>
      <w:numFmt w:val="lowerLetter"/>
      <w:lvlText w:val="%5."/>
      <w:lvlJc w:val="left"/>
      <w:pPr>
        <w:ind w:left="3807" w:hanging="360"/>
      </w:pPr>
    </w:lvl>
    <w:lvl w:ilvl="5" w:tplc="0413001B" w:tentative="1">
      <w:start w:val="1"/>
      <w:numFmt w:val="lowerRoman"/>
      <w:lvlText w:val="%6."/>
      <w:lvlJc w:val="right"/>
      <w:pPr>
        <w:ind w:left="4527" w:hanging="180"/>
      </w:pPr>
    </w:lvl>
    <w:lvl w:ilvl="6" w:tplc="0413000F" w:tentative="1">
      <w:start w:val="1"/>
      <w:numFmt w:val="decimal"/>
      <w:lvlText w:val="%7."/>
      <w:lvlJc w:val="left"/>
      <w:pPr>
        <w:ind w:left="5247" w:hanging="360"/>
      </w:pPr>
    </w:lvl>
    <w:lvl w:ilvl="7" w:tplc="04130019" w:tentative="1">
      <w:start w:val="1"/>
      <w:numFmt w:val="lowerLetter"/>
      <w:lvlText w:val="%8."/>
      <w:lvlJc w:val="left"/>
      <w:pPr>
        <w:ind w:left="5967" w:hanging="360"/>
      </w:pPr>
    </w:lvl>
    <w:lvl w:ilvl="8" w:tplc="0413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A63"/>
    <w:rsid w:val="00006C69"/>
    <w:rsid w:val="00023D64"/>
    <w:rsid w:val="000444B7"/>
    <w:rsid w:val="000667AB"/>
    <w:rsid w:val="00067A07"/>
    <w:rsid w:val="00076C8B"/>
    <w:rsid w:val="00126635"/>
    <w:rsid w:val="00175A8D"/>
    <w:rsid w:val="001C016A"/>
    <w:rsid w:val="00201C70"/>
    <w:rsid w:val="00213183"/>
    <w:rsid w:val="00247189"/>
    <w:rsid w:val="00280518"/>
    <w:rsid w:val="002C63BB"/>
    <w:rsid w:val="003231EB"/>
    <w:rsid w:val="0035576D"/>
    <w:rsid w:val="00365084"/>
    <w:rsid w:val="00382FD7"/>
    <w:rsid w:val="003D13F3"/>
    <w:rsid w:val="0040796D"/>
    <w:rsid w:val="00446D90"/>
    <w:rsid w:val="00447456"/>
    <w:rsid w:val="00454A35"/>
    <w:rsid w:val="004B6DFB"/>
    <w:rsid w:val="004C097C"/>
    <w:rsid w:val="004E3E52"/>
    <w:rsid w:val="005111C6"/>
    <w:rsid w:val="005360BF"/>
    <w:rsid w:val="0054526F"/>
    <w:rsid w:val="00555E77"/>
    <w:rsid w:val="00560AA7"/>
    <w:rsid w:val="005804AC"/>
    <w:rsid w:val="0059499C"/>
    <w:rsid w:val="00595D47"/>
    <w:rsid w:val="005A4FF4"/>
    <w:rsid w:val="005A645D"/>
    <w:rsid w:val="005B4A63"/>
    <w:rsid w:val="005B6EDF"/>
    <w:rsid w:val="005D053E"/>
    <w:rsid w:val="00613C5D"/>
    <w:rsid w:val="00646CA6"/>
    <w:rsid w:val="00653780"/>
    <w:rsid w:val="00661F09"/>
    <w:rsid w:val="00676B38"/>
    <w:rsid w:val="0068368B"/>
    <w:rsid w:val="006E05EE"/>
    <w:rsid w:val="00797A89"/>
    <w:rsid w:val="007D51B8"/>
    <w:rsid w:val="008F6615"/>
    <w:rsid w:val="009063D4"/>
    <w:rsid w:val="00907B3A"/>
    <w:rsid w:val="00911E95"/>
    <w:rsid w:val="00946A46"/>
    <w:rsid w:val="009E0585"/>
    <w:rsid w:val="009F427A"/>
    <w:rsid w:val="00A5780B"/>
    <w:rsid w:val="00AB0A6A"/>
    <w:rsid w:val="00B06922"/>
    <w:rsid w:val="00B30B02"/>
    <w:rsid w:val="00B73CC5"/>
    <w:rsid w:val="00B815EA"/>
    <w:rsid w:val="00B94CD6"/>
    <w:rsid w:val="00BE1D4E"/>
    <w:rsid w:val="00BF2BE5"/>
    <w:rsid w:val="00C4547C"/>
    <w:rsid w:val="00C64A76"/>
    <w:rsid w:val="00CC66E1"/>
    <w:rsid w:val="00CC7A19"/>
    <w:rsid w:val="00CF299E"/>
    <w:rsid w:val="00DB471D"/>
    <w:rsid w:val="00EA4C23"/>
    <w:rsid w:val="00F10556"/>
    <w:rsid w:val="00F33D0D"/>
    <w:rsid w:val="00F51C12"/>
    <w:rsid w:val="00FA16DD"/>
    <w:rsid w:val="00FA75A0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E263011"/>
  <w15:docId w15:val="{D0396FAF-0CB6-43B3-81CB-E7A25D78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5B4A63"/>
    <w:rPr>
      <w:rFonts w:ascii="Arial" w:hAnsi="Arial"/>
      <w:sz w:val="18"/>
    </w:rPr>
  </w:style>
  <w:style w:type="paragraph" w:styleId="Kop1">
    <w:name w:val="heading 1"/>
    <w:basedOn w:val="Standaard"/>
    <w:next w:val="Standaard"/>
    <w:link w:val="Kop1Char"/>
    <w:qFormat/>
    <w:pPr>
      <w:keepNext/>
      <w:jc w:val="center"/>
      <w:outlineLvl w:val="0"/>
    </w:pPr>
    <w:rPr>
      <w:rFonts w:ascii="Times New Roman" w:eastAsia="Times New Roman" w:hAnsi="Times New Roman"/>
      <w:b/>
      <w:sz w:val="32"/>
    </w:rPr>
  </w:style>
  <w:style w:type="paragraph" w:styleId="Kop2">
    <w:name w:val="heading 2"/>
    <w:basedOn w:val="Standaard"/>
    <w:next w:val="Standaard"/>
    <w:link w:val="Kop2Char"/>
    <w:qFormat/>
    <w:pPr>
      <w:keepNext/>
      <w:jc w:val="center"/>
      <w:outlineLvl w:val="1"/>
    </w:pPr>
    <w:rPr>
      <w:rFonts w:ascii="Times New Roman" w:eastAsia="Times New Roman" w:hAnsi="Times New Roman"/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153"/>
        <w:tab w:val="right" w:pos="8306"/>
      </w:tabs>
    </w:pPr>
  </w:style>
  <w:style w:type="paragraph" w:styleId="Voettekst">
    <w:name w:val="footer"/>
    <w:basedOn w:val="Standaard"/>
    <w:link w:val="VoettekstChar"/>
    <w:pPr>
      <w:tabs>
        <w:tab w:val="center" w:pos="4153"/>
        <w:tab w:val="right" w:pos="8306"/>
      </w:tabs>
    </w:pPr>
  </w:style>
  <w:style w:type="paragraph" w:styleId="Titel">
    <w:name w:val="Title"/>
    <w:basedOn w:val="Standaard"/>
    <w:qFormat/>
    <w:pPr>
      <w:jc w:val="center"/>
    </w:pPr>
    <w:rPr>
      <w:rFonts w:ascii="Garamond SemiBold Italic" w:eastAsia="Times New Roman" w:hAnsi="Garamond SemiBold Italic"/>
      <w:sz w:val="60"/>
    </w:rPr>
  </w:style>
  <w:style w:type="character" w:customStyle="1" w:styleId="VoettekstChar">
    <w:name w:val="Voettekst Char"/>
    <w:link w:val="Voettekst"/>
    <w:rsid w:val="00F51C12"/>
    <w:rPr>
      <w:rFonts w:ascii="Arial" w:hAnsi="Arial"/>
      <w:sz w:val="18"/>
    </w:rPr>
  </w:style>
  <w:style w:type="paragraph" w:customStyle="1" w:styleId="Default">
    <w:name w:val="Default"/>
    <w:rsid w:val="009F42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Kop1Char">
    <w:name w:val="Kop 1 Char"/>
    <w:basedOn w:val="Standaardalinea-lettertype"/>
    <w:link w:val="Kop1"/>
    <w:rsid w:val="005B4A63"/>
    <w:rPr>
      <w:rFonts w:ascii="Times New Roman" w:eastAsia="Times New Roman" w:hAnsi="Times New Roman"/>
      <w:b/>
      <w:sz w:val="32"/>
    </w:rPr>
  </w:style>
  <w:style w:type="character" w:customStyle="1" w:styleId="Kop2Char">
    <w:name w:val="Kop 2 Char"/>
    <w:basedOn w:val="Standaardalinea-lettertype"/>
    <w:link w:val="Kop2"/>
    <w:rsid w:val="005B4A63"/>
    <w:rPr>
      <w:rFonts w:ascii="Times New Roman" w:eastAsia="Times New Roman" w:hAnsi="Times New Roman"/>
      <w:sz w:val="4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7D51B8"/>
    <w:rPr>
      <w:rFonts w:ascii="Tahoma" w:eastAsia="Times New Roman" w:hAnsi="Tahoma" w:cs="Consolas"/>
      <w:sz w:val="24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7D51B8"/>
    <w:rPr>
      <w:rFonts w:ascii="Tahoma" w:eastAsia="Times New Roman" w:hAnsi="Tahoma" w:cs="Consolas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53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ropbox\Ivoren%20Kruis\RB%20IVOREN%20KRUIS\hOUDDEMONDGEZOND\cursus%202016%2029%20januari\Certificaat%20Sjabloon%20ODMG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BFD5FD6BE9BE4180C9718F91233553" ma:contentTypeVersion="" ma:contentTypeDescription="Een nieuw document maken." ma:contentTypeScope="" ma:versionID="bb21be46fb75c9f117d791396867f413">
  <xsd:schema xmlns:xsd="http://www.w3.org/2001/XMLSchema" xmlns:xs="http://www.w3.org/2001/XMLSchema" xmlns:p="http://schemas.microsoft.com/office/2006/metadata/properties" xmlns:ns2="c0f54306-94d4-472b-af65-89efa800c570" xmlns:ns3="ba9df7b7-7ab2-4744-8ee8-4eb611d57c47" targetNamespace="http://schemas.microsoft.com/office/2006/metadata/properties" ma:root="true" ma:fieldsID="8a9394a02c7e945f4a4c0caafebddc6e" ns2:_="" ns3:_="">
    <xsd:import namespace="c0f54306-94d4-472b-af65-89efa800c570"/>
    <xsd:import namespace="ba9df7b7-7ab2-4744-8ee8-4eb611d57c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54306-94d4-472b-af65-89efa800c57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9df7b7-7ab2-4744-8ee8-4eb611d57c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0f54306-94d4-472b-af65-89efa800c570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ECB745-004D-4A73-A421-C788CB3F10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54306-94d4-472b-af65-89efa800c570"/>
    <ds:schemaRef ds:uri="ba9df7b7-7ab2-4744-8ee8-4eb611d57c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BA3152-A101-4524-B4B3-D53BB89793D7}">
  <ds:schemaRefs>
    <ds:schemaRef ds:uri="http://purl.org/dc/dcmitype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c0f54306-94d4-472b-af65-89efa800c570"/>
    <ds:schemaRef ds:uri="ba9df7b7-7ab2-4744-8ee8-4eb611d57c47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363B160-1725-45A9-A502-E1314FE7E5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Certificaat Sjabloon ODMG</Template>
  <TotalTime>2</TotalTime>
  <Pages>1</Pages>
  <Words>38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 Ivoren Kruis verklaart hierbij dat</vt:lpstr>
    </vt:vector>
  </TitlesOfParts>
  <Company>Boulogne Jonkers</Company>
  <LinksUpToDate>false</LinksUpToDate>
  <CharactersWithSpaces>284</CharactersWithSpaces>
  <SharedDoc>false</SharedDoc>
  <HLinks>
    <vt:vector size="6" baseType="variant">
      <vt:variant>
        <vt:i4>5767229</vt:i4>
      </vt:variant>
      <vt:variant>
        <vt:i4>-1</vt:i4>
      </vt:variant>
      <vt:variant>
        <vt:i4>2052</vt:i4>
      </vt:variant>
      <vt:variant>
        <vt:i4>1</vt:i4>
      </vt:variant>
      <vt:variant>
        <vt:lpwstr>:IvK_Certificaat1.jpg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 Ivoren Kruis verklaart hierbij dat</dc:title>
  <dc:subject/>
  <dc:creator>eburo03</dc:creator>
  <cp:keywords/>
  <cp:lastModifiedBy>Anouk Aal</cp:lastModifiedBy>
  <cp:revision>4</cp:revision>
  <cp:lastPrinted>2014-05-22T08:44:00Z</cp:lastPrinted>
  <dcterms:created xsi:type="dcterms:W3CDTF">2019-07-02T11:11:00Z</dcterms:created>
  <dcterms:modified xsi:type="dcterms:W3CDTF">2019-07-24T07:44:00Z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0x010100F4BFD5FD6BE9BE4180C9718F91233553</vt:lpwstr>
  </property>
  <property fmtid="{D5CDD505-2E9C-101B-9397-08002B2CF9AE}" pid="3" name="_Level">
    <vt:i4>1</vt:i4>
  </property>
</Properties>
</file>